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ECE" w:rsidRPr="00A2390C" w:rsidRDefault="00D61A87" w:rsidP="00A2390C">
      <w:pPr>
        <w:tabs>
          <w:tab w:val="left" w:pos="1290"/>
        </w:tabs>
      </w:pPr>
      <w:r w:rsidRPr="00A2390C">
        <w:tab/>
      </w:r>
    </w:p>
    <w:p w:rsidR="002B0ECE" w:rsidRPr="00A2390C" w:rsidRDefault="002B0ECE" w:rsidP="00A2390C">
      <w:pPr>
        <w:jc w:val="right"/>
        <w:rPr>
          <w:i/>
        </w:rPr>
      </w:pPr>
    </w:p>
    <w:p w:rsidR="002B0ECE" w:rsidRPr="00A2390C" w:rsidRDefault="002B0ECE" w:rsidP="00A2390C">
      <w:pPr>
        <w:spacing w:line="276" w:lineRule="auto"/>
        <w:ind w:right="-142"/>
        <w:rPr>
          <w:b/>
        </w:rPr>
      </w:pPr>
    </w:p>
    <w:p w:rsidR="00AE4F9E" w:rsidRPr="00A2390C" w:rsidRDefault="00AE4F9E" w:rsidP="00A2390C">
      <w:pPr>
        <w:spacing w:line="276" w:lineRule="auto"/>
        <w:ind w:right="-142"/>
        <w:jc w:val="center"/>
        <w:rPr>
          <w:b/>
        </w:rPr>
      </w:pPr>
    </w:p>
    <w:p w:rsidR="00AE4F9E" w:rsidRPr="00A2390C" w:rsidRDefault="00AE4F9E" w:rsidP="00A2390C">
      <w:pPr>
        <w:spacing w:line="276" w:lineRule="auto"/>
        <w:ind w:right="-142"/>
        <w:jc w:val="center"/>
        <w:rPr>
          <w:b/>
        </w:rPr>
      </w:pPr>
    </w:p>
    <w:p w:rsidR="00AE4F9E" w:rsidRPr="00A2390C" w:rsidRDefault="00AE4F9E" w:rsidP="00A2390C">
      <w:pPr>
        <w:spacing w:line="276" w:lineRule="auto"/>
        <w:ind w:right="-142"/>
        <w:jc w:val="center"/>
        <w:rPr>
          <w:b/>
        </w:rPr>
      </w:pPr>
    </w:p>
    <w:p w:rsidR="00AE4F9E" w:rsidRPr="00A2390C" w:rsidRDefault="00AE4F9E" w:rsidP="00A2390C">
      <w:pPr>
        <w:spacing w:line="276" w:lineRule="auto"/>
        <w:jc w:val="center"/>
        <w:rPr>
          <w:b/>
        </w:rPr>
      </w:pPr>
    </w:p>
    <w:p w:rsidR="00AE4F9E" w:rsidRPr="00A2390C" w:rsidRDefault="00AE4F9E" w:rsidP="00A2390C">
      <w:pPr>
        <w:spacing w:line="276" w:lineRule="auto"/>
        <w:jc w:val="center"/>
        <w:rPr>
          <w:b/>
        </w:rPr>
      </w:pPr>
    </w:p>
    <w:p w:rsidR="00A2390C" w:rsidRDefault="00A2390C" w:rsidP="00A2390C">
      <w:pPr>
        <w:jc w:val="center"/>
        <w:rPr>
          <w:b/>
          <w:sz w:val="28"/>
          <w:szCs w:val="28"/>
        </w:rPr>
      </w:pPr>
      <w:r w:rsidRPr="00A2390C">
        <w:rPr>
          <w:b/>
          <w:sz w:val="28"/>
          <w:szCs w:val="28"/>
        </w:rPr>
        <w:t>Договор аренды недвижимого имущества</w:t>
      </w:r>
    </w:p>
    <w:p w:rsidR="00A2390C" w:rsidRPr="00A2390C" w:rsidRDefault="00A2390C" w:rsidP="00A2390C">
      <w:pPr>
        <w:jc w:val="center"/>
        <w:rPr>
          <w:b/>
          <w:sz w:val="28"/>
          <w:szCs w:val="28"/>
        </w:rPr>
      </w:pPr>
      <w:bookmarkStart w:id="0" w:name="_GoBack"/>
      <w:bookmarkEnd w:id="0"/>
    </w:p>
    <w:p w:rsidR="00A2390C" w:rsidRPr="00A2390C" w:rsidRDefault="00A2390C" w:rsidP="00A2390C">
      <w:pPr>
        <w:jc w:val="right"/>
      </w:pPr>
      <w:r w:rsidRPr="00A2390C">
        <w:t>г. _______________</w:t>
      </w:r>
      <w:r w:rsidRPr="00A2390C">
        <w:tab/>
        <w:t>«____» ______________ 2018 г.</w:t>
      </w:r>
    </w:p>
    <w:p w:rsidR="00A2390C" w:rsidRPr="00A2390C" w:rsidRDefault="00A2390C" w:rsidP="00A2390C"/>
    <w:p w:rsidR="00A2390C" w:rsidRPr="00A2390C" w:rsidRDefault="00A2390C" w:rsidP="00A2390C"/>
    <w:p w:rsidR="00A2390C" w:rsidRPr="00A2390C" w:rsidRDefault="00A2390C" w:rsidP="00A2390C"/>
    <w:p w:rsidR="00A2390C" w:rsidRPr="00A2390C" w:rsidRDefault="00A2390C" w:rsidP="00A2390C">
      <w:r w:rsidRPr="00A2390C">
        <w:t>________________________________________________ в лице ________________________________________________, действующего на основании ________________________________________________, именуемый в дальнейшем «Арендодатель», с одной стороны, и ________________________________________________ в лице ________________________________________________, действующего на основании ________________________________________________, именуемый в дальнейшем «Арендатор», с другой стороны, именуемые в дальнейшем «Стороны», заключили настоящий договор, в дальнейшем «Договор», о нижеследующем:</w:t>
      </w:r>
    </w:p>
    <w:p w:rsidR="00A2390C" w:rsidRPr="00A2390C" w:rsidRDefault="00A2390C" w:rsidP="00A2390C">
      <w:r w:rsidRPr="00A2390C">
        <w:t>1. ПРЕДМЕТ ДОГОВОРА</w:t>
      </w:r>
    </w:p>
    <w:p w:rsidR="00A2390C" w:rsidRPr="00A2390C" w:rsidRDefault="00A2390C" w:rsidP="00A2390C">
      <w:r w:rsidRPr="00A2390C">
        <w:t>1.1. Арендодатель предоставляет, а Арендатор принимает во временное владение и пользование недвижимое имущество, расположенное по адресу: ________________________________________________, общей площадью ________ квадратных метров (далее – «Имущество»).</w:t>
      </w:r>
    </w:p>
    <w:p w:rsidR="00A2390C" w:rsidRPr="00A2390C" w:rsidRDefault="00A2390C" w:rsidP="00A2390C">
      <w:r w:rsidRPr="00A2390C">
        <w:t>1.2. Имущество находится в собственности ________________________.</w:t>
      </w:r>
    </w:p>
    <w:p w:rsidR="00A2390C" w:rsidRPr="00A2390C" w:rsidRDefault="00A2390C" w:rsidP="00A2390C">
      <w:r w:rsidRPr="00A2390C">
        <w:t>1.3. Имущество находится в ________________________.</w:t>
      </w:r>
    </w:p>
    <w:p w:rsidR="00A2390C" w:rsidRPr="00A2390C" w:rsidRDefault="00A2390C" w:rsidP="00A2390C">
      <w:r w:rsidRPr="00A2390C">
        <w:t>1.4. На момент заключения договора права третьих лиц на имущество отсутствуют.</w:t>
      </w:r>
    </w:p>
    <w:p w:rsidR="00A2390C" w:rsidRPr="00A2390C" w:rsidRDefault="00A2390C" w:rsidP="00A2390C">
      <w:r w:rsidRPr="00A2390C">
        <w:t>1.5. Настоящий договор подлежит регистрации в органах, осуществляющих государственную регистрацию прав на недвижимое имущество и сделок с ним, в порядке, установленном действующим законодательством РФ.</w:t>
      </w:r>
    </w:p>
    <w:p w:rsidR="00A2390C" w:rsidRPr="00A2390C" w:rsidRDefault="00A2390C" w:rsidP="00A2390C">
      <w:r w:rsidRPr="00A2390C">
        <w:t>2. ПРАВА И ОБЯЗАННОСТИ СТОРОН</w:t>
      </w:r>
    </w:p>
    <w:p w:rsidR="00A2390C" w:rsidRPr="00A2390C" w:rsidRDefault="00A2390C" w:rsidP="00A2390C">
      <w:r w:rsidRPr="00A2390C">
        <w:t>2.1. Арендодатель обязан:</w:t>
      </w:r>
    </w:p>
    <w:p w:rsidR="00A2390C" w:rsidRPr="00A2390C" w:rsidRDefault="00A2390C" w:rsidP="00A2390C">
      <w:r w:rsidRPr="00A2390C">
        <w:t>2.1.1. За свой счет подготовить имущество к передаче, включая составление передаточного акта.</w:t>
      </w:r>
    </w:p>
    <w:p w:rsidR="00A2390C" w:rsidRPr="00A2390C" w:rsidRDefault="00A2390C" w:rsidP="00A2390C">
      <w:r w:rsidRPr="00A2390C">
        <w:t>2.1.2. Передать Арендатору имущество в следующий срок: ________________________, по передаточному акту.</w:t>
      </w:r>
    </w:p>
    <w:p w:rsidR="00A2390C" w:rsidRPr="00A2390C" w:rsidRDefault="00A2390C" w:rsidP="00A2390C">
      <w:r w:rsidRPr="00A2390C">
        <w:t>2.1.3. Производить за свой счет капитальный ремонт имущества не реже чем ________ в ________.</w:t>
      </w:r>
    </w:p>
    <w:p w:rsidR="00A2390C" w:rsidRPr="00A2390C" w:rsidRDefault="00A2390C" w:rsidP="00A2390C">
      <w:r w:rsidRPr="00A2390C">
        <w:t>2.2. Арендатор обязан:</w:t>
      </w:r>
    </w:p>
    <w:p w:rsidR="00A2390C" w:rsidRPr="00A2390C" w:rsidRDefault="00A2390C" w:rsidP="00A2390C">
      <w:r w:rsidRPr="00A2390C">
        <w:t>2.2.1. Перед подписанием передаточного акта осмотреть имущество и проверить его состояние.</w:t>
      </w:r>
    </w:p>
    <w:p w:rsidR="00A2390C" w:rsidRPr="00A2390C" w:rsidRDefault="00A2390C" w:rsidP="00A2390C">
      <w:r w:rsidRPr="00A2390C">
        <w:t>2.2.2. Своевременно вносить арендную плату в размере, сроки и в порядке, предусмотренном настоящим договором.</w:t>
      </w:r>
    </w:p>
    <w:p w:rsidR="00A2390C" w:rsidRPr="00A2390C" w:rsidRDefault="00A2390C" w:rsidP="00A2390C">
      <w:r w:rsidRPr="00A2390C">
        <w:t>2.2.3. В течение всего срока действия настоящего договора поддерживать имущество в надлежащем состоянии.</w:t>
      </w:r>
    </w:p>
    <w:p w:rsidR="00A2390C" w:rsidRPr="00A2390C" w:rsidRDefault="00A2390C" w:rsidP="00A2390C">
      <w:r w:rsidRPr="00A2390C">
        <w:t>2.2.4. Осуществлять текущий ремонт имущества.</w:t>
      </w:r>
    </w:p>
    <w:p w:rsidR="00A2390C" w:rsidRPr="00A2390C" w:rsidRDefault="00A2390C" w:rsidP="00A2390C">
      <w:r w:rsidRPr="00A2390C">
        <w:lastRenderedPageBreak/>
        <w:t>2.2.5. Нести расходы, связанные с эксплуатацией арендованного имущества.</w:t>
      </w:r>
    </w:p>
    <w:p w:rsidR="00A2390C" w:rsidRPr="00A2390C" w:rsidRDefault="00A2390C" w:rsidP="00A2390C">
      <w:r w:rsidRPr="00A2390C">
        <w:t>2.3. Арендатор вправе/не вправе без согласия Арендодателя:</w:t>
      </w:r>
    </w:p>
    <w:p w:rsidR="00A2390C" w:rsidRPr="00A2390C" w:rsidRDefault="00A2390C" w:rsidP="00A2390C">
      <w:r w:rsidRPr="00A2390C">
        <w:t>2.3.1. Сдавать имущество в субаренду или в перенаем, предоставлять имущество в безвозмездное пользование, а также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w:t>
      </w:r>
    </w:p>
    <w:p w:rsidR="00A2390C" w:rsidRPr="00A2390C" w:rsidRDefault="00A2390C" w:rsidP="00A2390C">
      <w:r w:rsidRPr="00A2390C">
        <w:t>2.3.2. Вносить изменения в состав имущества, проводить его реконструкцию, расширение, техническое переоснащение, увеличивающие его стоимость.</w:t>
      </w:r>
    </w:p>
    <w:p w:rsidR="00A2390C" w:rsidRPr="00A2390C" w:rsidRDefault="00A2390C" w:rsidP="00A2390C">
      <w:r w:rsidRPr="00A2390C">
        <w:t>2.4. Доходы, полученные Арендатором в результате использования имущества в соответствии с настоящим договором, являются его собственностью.</w:t>
      </w:r>
    </w:p>
    <w:p w:rsidR="00A2390C" w:rsidRPr="00A2390C" w:rsidRDefault="00A2390C" w:rsidP="00A2390C">
      <w:r w:rsidRPr="00A2390C">
        <w:t>2.5. Арендодатель отвечает за недостатки имущества, существующие на момент заключения настоящего договора и полностью или частично препятствующие пользованию имуществом, даже если во время заключения настоящего договора он не знал об этих недостатках. При обнаружении таких недостатков Арендатор вправе по своему выбору:</w:t>
      </w:r>
    </w:p>
    <w:p w:rsidR="00A2390C" w:rsidRPr="00A2390C" w:rsidRDefault="00A2390C" w:rsidP="00A2390C">
      <w:r w:rsidRPr="00A2390C">
        <w:t>2.5.1. Потребовать от Арендодателя либо безвозмездного устранения недостатков, либо соразмерного уменьшения арендной платы, либо возмещения своих расходов на устранение недостатков имущества.</w:t>
      </w:r>
    </w:p>
    <w:p w:rsidR="00A2390C" w:rsidRPr="00A2390C" w:rsidRDefault="00A2390C" w:rsidP="00A2390C">
      <w:r w:rsidRPr="00A2390C">
        <w:t>2.5.2. Непосредственно удержать сумму понесенных им расходов на устранение данных недостатков из арендной платы, уведомив об этом Арендодателя не позднее, чем за ________ дней до наступления срока выплаты арендной платы.</w:t>
      </w:r>
    </w:p>
    <w:p w:rsidR="00A2390C" w:rsidRPr="00A2390C" w:rsidRDefault="00A2390C" w:rsidP="00A2390C">
      <w:r w:rsidRPr="00A2390C">
        <w:t>2.5.3. Потребовать досрочного расторжения договора. Арендодатель, извещенный о требованиях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 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Арендатор вправе потребовать возмещения непокрытой части убытков. Арендодатель не отвечает за недостатки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или проверки его состояния при заключении договора или передаче имущества в аренду.</w:t>
      </w:r>
    </w:p>
    <w:p w:rsidR="00A2390C" w:rsidRPr="00A2390C" w:rsidRDefault="00A2390C" w:rsidP="00A2390C">
      <w:r w:rsidRPr="00A2390C">
        <w:t>3. ВНЕСЕНИЕ АРЕНДАТОРОМ УЛУЧШЕНИЙ В ИМУЩЕСТВО</w:t>
      </w:r>
    </w:p>
    <w:p w:rsidR="00A2390C" w:rsidRPr="00A2390C" w:rsidRDefault="00A2390C" w:rsidP="00A2390C">
      <w:r w:rsidRPr="00A2390C">
        <w:t>3.1. Произведенные Арендатором отделимые улучшения имущества являются его собственностью и при возврате имущества Арендодателю остаются у Арендатора. Стоимость их не подлежит/подлежит возмещению.</w:t>
      </w:r>
    </w:p>
    <w:p w:rsidR="00A2390C" w:rsidRPr="00A2390C" w:rsidRDefault="00A2390C" w:rsidP="00A2390C">
      <w:r w:rsidRPr="00A2390C">
        <w:t>3.2. Арендатор имеет право на возмещение ему стоимости неотделимых улучшений имущества, произведенных с согласия Арендодателя.</w:t>
      </w:r>
    </w:p>
    <w:p w:rsidR="00A2390C" w:rsidRPr="00A2390C" w:rsidRDefault="00A2390C" w:rsidP="00A2390C">
      <w:r w:rsidRPr="00A2390C">
        <w:t>4. РАЗМЕР, СРОКИ И ПОРЯДОК ВНЕСЕНИЯ АРЕНДНОЙ ПЛАТЫ</w:t>
      </w:r>
    </w:p>
    <w:p w:rsidR="00A2390C" w:rsidRPr="00A2390C" w:rsidRDefault="00A2390C" w:rsidP="00A2390C">
      <w:r w:rsidRPr="00A2390C">
        <w:t>4.1. Арендная плата за имущество устанавливается в размере ________ рублей (________ рублей за 1 кв. м).</w:t>
      </w:r>
    </w:p>
    <w:p w:rsidR="00A2390C" w:rsidRPr="00A2390C" w:rsidRDefault="00A2390C" w:rsidP="00A2390C">
      <w:r w:rsidRPr="00A2390C">
        <w:t>4.2. Арендная плата вносится в следующие сроки и в следующем порядке: ________________________________________________.</w:t>
      </w:r>
    </w:p>
    <w:p w:rsidR="00A2390C" w:rsidRPr="00A2390C" w:rsidRDefault="00A2390C" w:rsidP="00A2390C">
      <w:r w:rsidRPr="00A2390C">
        <w:t>5. СРОК ДЕЙСТВИЯ ДОГОВОРА</w:t>
      </w:r>
    </w:p>
    <w:p w:rsidR="00A2390C" w:rsidRPr="00A2390C" w:rsidRDefault="00A2390C" w:rsidP="00A2390C">
      <w:r w:rsidRPr="00A2390C">
        <w:t>5.1. Настоящий договор заключается на срок ________________________ и вступает в силу с момента его подписания сторонами.</w:t>
      </w:r>
    </w:p>
    <w:p w:rsidR="00A2390C" w:rsidRPr="00A2390C" w:rsidRDefault="00A2390C" w:rsidP="00A2390C">
      <w:r w:rsidRPr="00A2390C">
        <w:t>5.2. Настоящий договор может быть продлен по соглашению сторон.</w:t>
      </w:r>
    </w:p>
    <w:p w:rsidR="00A2390C" w:rsidRPr="00A2390C" w:rsidRDefault="00A2390C" w:rsidP="00A2390C">
      <w:r w:rsidRPr="00A2390C">
        <w:t xml:space="preserve">5.3. Арендатор, надлежащим образом исполнявший свои обязанности, по истечении срока договора имеет преимущественное перед другими лицами право на заключение договора аренды на новый срок. Арендатор обязан письменно уведомить Арендодателя о </w:t>
      </w:r>
      <w:r w:rsidRPr="00A2390C">
        <w:lastRenderedPageBreak/>
        <w:t>желании заключить договор на новый срок не позднее ________ дней до окончания срока действия настоящегодоговора.</w:t>
      </w:r>
    </w:p>
    <w:p w:rsidR="00A2390C" w:rsidRPr="00A2390C" w:rsidRDefault="00A2390C" w:rsidP="00A2390C">
      <w:r w:rsidRPr="00A2390C">
        <w:t>6. ИЗМЕНЕНИЕ И ДОСРОЧНОЕ РАСТОРЖЕНИЕ ДОГОВОРА</w:t>
      </w:r>
    </w:p>
    <w:p w:rsidR="00A2390C" w:rsidRPr="00A2390C" w:rsidRDefault="00A2390C" w:rsidP="00A2390C">
      <w:r w:rsidRPr="00A2390C">
        <w:t>6.1. Настоящий договор может быть изменен или досрочно расторгнут по письменному соглашению сторон.</w:t>
      </w:r>
    </w:p>
    <w:p w:rsidR="00A2390C" w:rsidRPr="00A2390C" w:rsidRDefault="00A2390C" w:rsidP="00A2390C">
      <w:r w:rsidRPr="00A2390C">
        <w:t>6.2. Арендодатель может досрочно расторгнуть настоящий договор в одностороннем порядке в случаях, когда Арендатор:</w:t>
      </w:r>
    </w:p>
    <w:p w:rsidR="00A2390C" w:rsidRPr="00A2390C" w:rsidRDefault="00A2390C" w:rsidP="00A2390C">
      <w:r w:rsidRPr="00A2390C">
        <w:t>6.2.1. Пользуется имуществом с существенным нарушением условий договора или назначения имущества либо с неоднократными нарушениями.</w:t>
      </w:r>
    </w:p>
    <w:p w:rsidR="00A2390C" w:rsidRPr="00A2390C" w:rsidRDefault="00A2390C" w:rsidP="00A2390C">
      <w:r w:rsidRPr="00A2390C">
        <w:t>6.2.2. Существенно ухудшает имущество.</w:t>
      </w:r>
    </w:p>
    <w:p w:rsidR="00A2390C" w:rsidRPr="00A2390C" w:rsidRDefault="00A2390C" w:rsidP="00A2390C">
      <w:r w:rsidRPr="00A2390C">
        <w:t>6.2.3. Более двух раз подряд по истечении установленного договором срока платежа не вносит арендную плату.</w:t>
      </w:r>
    </w:p>
    <w:p w:rsidR="00A2390C" w:rsidRPr="00A2390C" w:rsidRDefault="00A2390C" w:rsidP="00A2390C">
      <w:r w:rsidRPr="00A2390C">
        <w:t>6.2.4. Договор расторгается с момента получения Арендатором уведомления Арендодателя орасторжении договора. Арендодатель вправе досрочно расторгнуть договор только по истечении ________ дней после направления Арендатору письменного предупреждения о необходимостиисполнения им обязательства.</w:t>
      </w:r>
    </w:p>
    <w:p w:rsidR="00A2390C" w:rsidRPr="00A2390C" w:rsidRDefault="00A2390C" w:rsidP="00A2390C">
      <w:r w:rsidRPr="00A2390C">
        <w:t>6.3. Арендатор может досрочно расторгнуть настоящий договор в одностороннем порядке в случаях, когда:</w:t>
      </w:r>
    </w:p>
    <w:p w:rsidR="00A2390C" w:rsidRPr="00A2390C" w:rsidRDefault="00A2390C" w:rsidP="00A2390C">
      <w:r w:rsidRPr="00A2390C">
        <w:t>6.3.1. Арендодатель не предоставляет имущество в пользование Арендатору либо создает препятствия пользованию имуществом.</w:t>
      </w:r>
    </w:p>
    <w:p w:rsidR="00A2390C" w:rsidRPr="00A2390C" w:rsidRDefault="00A2390C" w:rsidP="00A2390C">
      <w:r w:rsidRPr="00A2390C">
        <w:t>6.3.2.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состояния.</w:t>
      </w:r>
    </w:p>
    <w:p w:rsidR="00A2390C" w:rsidRPr="00A2390C" w:rsidRDefault="00A2390C" w:rsidP="00A2390C">
      <w:r w:rsidRPr="00A2390C">
        <w:t>6.3.3. Имущество в силу обстоятельств, за которые Арендатор не отвечает, окажется в состоянии, не пригодном для использования.</w:t>
      </w:r>
    </w:p>
    <w:p w:rsidR="00A2390C" w:rsidRPr="00A2390C" w:rsidRDefault="00A2390C" w:rsidP="00A2390C">
      <w:r w:rsidRPr="00A2390C">
        <w:t>6.3.4. Арендодатель не производит капитальный ремонт имущества в установленные настоящим договором сроки.</w:t>
      </w:r>
    </w:p>
    <w:p w:rsidR="00A2390C" w:rsidRPr="00A2390C" w:rsidRDefault="00A2390C" w:rsidP="00A2390C">
      <w:r w:rsidRPr="00A2390C">
        <w:t>6.3.5. Договор расторгается с момента получения Арендодателем уведомления Арендатора орасторжении договора.</w:t>
      </w:r>
    </w:p>
    <w:p w:rsidR="00A2390C" w:rsidRPr="00A2390C" w:rsidRDefault="00A2390C" w:rsidP="00A2390C">
      <w:r w:rsidRPr="00A2390C">
        <w:t>7. ВОЗВРАТ ИМУЩЕСТВА АРЕНДОДАТЕЛЮ</w:t>
      </w:r>
    </w:p>
    <w:p w:rsidR="00A2390C" w:rsidRPr="00A2390C" w:rsidRDefault="00A2390C" w:rsidP="00A2390C">
      <w:r w:rsidRPr="00A2390C">
        <w:t>7.1. При прекращении настоящего договора Арендатор обязан вернуть Арендодателю имущество в том состоянии, в котором он его получил, с учетом нормального износа.</w:t>
      </w:r>
    </w:p>
    <w:p w:rsidR="00A2390C" w:rsidRPr="00A2390C" w:rsidRDefault="00A2390C" w:rsidP="00A2390C">
      <w:r w:rsidRPr="00A2390C">
        <w:t>7.2. Арендатор обязан за свой счет подготовить имущество к возврату Арендодателю, включая составление и представление на подписание передаточного акта.</w:t>
      </w:r>
    </w:p>
    <w:p w:rsidR="00A2390C" w:rsidRPr="00A2390C" w:rsidRDefault="00A2390C" w:rsidP="00A2390C">
      <w:r w:rsidRPr="00A2390C">
        <w:t>7.3. Если Арендатор не возвратил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 сверх суммы штрафа, установленной п.8.3 настоящего договора.</w:t>
      </w:r>
    </w:p>
    <w:p w:rsidR="00A2390C" w:rsidRPr="00A2390C" w:rsidRDefault="00A2390C" w:rsidP="00A2390C">
      <w:r w:rsidRPr="00A2390C">
        <w:t>8. ОТВЕТСТВЕННОСТЬ СТОРОН</w:t>
      </w:r>
    </w:p>
    <w:p w:rsidR="00A2390C" w:rsidRPr="00A2390C" w:rsidRDefault="00A2390C" w:rsidP="00A2390C">
      <w:r w:rsidRPr="00A2390C">
        <w:t>8.1. Сторона, не исполнившая или ненадлежащим образом исполнившая обязательства по настоящему договору, обязана возместить другой стороне причиненные таким неисполнением убытки.</w:t>
      </w:r>
    </w:p>
    <w:p w:rsidR="00A2390C" w:rsidRPr="00A2390C" w:rsidRDefault="00A2390C" w:rsidP="00A2390C">
      <w:r w:rsidRPr="00A2390C">
        <w:t>8.2. За несвоевременное перечисление арендной платы Арендодатель обязан уплатить проценты за пользование чужими денежными средствами в размере ________% от неуплаченной суммы за каждый день просрочки.</w:t>
      </w:r>
    </w:p>
    <w:p w:rsidR="00A2390C" w:rsidRPr="00A2390C" w:rsidRDefault="00A2390C" w:rsidP="00A2390C">
      <w:r w:rsidRPr="00A2390C">
        <w:t>8.3. За несвоевременную передачу имущества сторона, нарушившая договор, обязана будет уплатить другой стороне штраф в размере ________ рублей.</w:t>
      </w:r>
    </w:p>
    <w:p w:rsidR="00A2390C" w:rsidRPr="00A2390C" w:rsidRDefault="00A2390C" w:rsidP="00A2390C">
      <w:r w:rsidRPr="00A2390C">
        <w:t>8.4. Взыскание неустоек и процентов не освобождает сторону, нарушившую договор, от исполнения обязательств в натуре.</w:t>
      </w:r>
    </w:p>
    <w:p w:rsidR="00A2390C" w:rsidRPr="00A2390C" w:rsidRDefault="00A2390C" w:rsidP="00A2390C">
      <w:r w:rsidRPr="00A2390C">
        <w:lastRenderedPageBreak/>
        <w:t>8.5. Во всех других случаях неисполнения обязательств по настоящему договору стороны несут ответственность в соответствии с действующим гражданским законодательством Российской Федерации.</w:t>
      </w:r>
    </w:p>
    <w:p w:rsidR="00A2390C" w:rsidRPr="00A2390C" w:rsidRDefault="00A2390C" w:rsidP="00A2390C">
      <w:r w:rsidRPr="00A2390C">
        <w:t>9. РАЗРЕШЕНИЕ СПОРОВ</w:t>
      </w:r>
    </w:p>
    <w:p w:rsidR="00A2390C" w:rsidRPr="00A2390C" w:rsidRDefault="00A2390C" w:rsidP="00A2390C">
      <w:r w:rsidRPr="00A2390C">
        <w:t>9.1. Все споры и разногласия, которые могут возникнуть между сторонами по вопросам, не нашедшим своего разрешения в тексте данного договора, будут разрешаться путем переговоров на основе действующего законодательства Российской Федерации.</w:t>
      </w:r>
    </w:p>
    <w:p w:rsidR="00A2390C" w:rsidRPr="00A2390C" w:rsidRDefault="00A2390C" w:rsidP="00A2390C">
      <w:r w:rsidRPr="00A2390C">
        <w:t>9.2. При неурегулировании в процессе переговоров спорных вопросов все споры, разногласия или требования, вытекающие из настоящего договора или в связи с ним, подлежат разрешению в суде в соответствии с действующим законодательством РФ.</w:t>
      </w:r>
    </w:p>
    <w:p w:rsidR="00A2390C" w:rsidRPr="00A2390C" w:rsidRDefault="00A2390C" w:rsidP="00A2390C">
      <w:r w:rsidRPr="00A2390C">
        <w:t>10. ЗАКЛЮЧИТЕЛЬНЫЕ ПОЛОЖЕНИЯ</w:t>
      </w:r>
    </w:p>
    <w:p w:rsidR="00A2390C" w:rsidRPr="00A2390C" w:rsidRDefault="00A2390C" w:rsidP="00A2390C">
      <w:r w:rsidRPr="00A2390C">
        <w:t>10.1. Настоящий договор составлен в трех экземплярах. Первый экземпляр находится у Арендодателя, второй – у Арендатора, третий передается в орган, осуществляющий государственную регистрацию прав на недвижимое имущество и сделок с ним.</w:t>
      </w:r>
    </w:p>
    <w:p w:rsidR="00A2390C" w:rsidRPr="00A2390C" w:rsidRDefault="00A2390C" w:rsidP="00A2390C">
      <w:r w:rsidRPr="00A2390C">
        <w:t>11. ЮРИДИЧЕСКИЕ АДРЕСА И РЕКВИЗИТЫ СТОРОН</w:t>
      </w:r>
    </w:p>
    <w:tbl>
      <w:tblPr>
        <w:tblStyle w:val="temptablestyle"/>
        <w:tblW w:w="0" w:type="auto"/>
        <w:tblInd w:w="0" w:type="dxa"/>
        <w:tblLook w:val="04A0"/>
      </w:tblPr>
      <w:tblGrid>
        <w:gridCol w:w="4629"/>
        <w:gridCol w:w="4590"/>
      </w:tblGrid>
      <w:tr w:rsidR="00A2390C" w:rsidRPr="00A2390C" w:rsidTr="00A2390C">
        <w:tc>
          <w:tcPr>
            <w:tcW w:w="5000" w:type="dxa"/>
            <w:tcBorders>
              <w:top w:val="single" w:sz="2" w:space="0" w:color="FFFFFF"/>
              <w:left w:val="single" w:sz="2" w:space="0" w:color="FFFFFF"/>
              <w:bottom w:val="single" w:sz="2" w:space="0" w:color="FFFFFF"/>
              <w:right w:val="single" w:sz="2" w:space="0" w:color="FFFFFF"/>
            </w:tcBorders>
            <w:hideMark/>
          </w:tcPr>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b/>
                <w:color w:val="000000" w:themeColor="text1"/>
              </w:rPr>
              <w:t>Арендодатель</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Юр. адрес:</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Почтовый адрес:</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ИНН:</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КПП:</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Банк:</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Рас./счёт:</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Корр./счёт:</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БИК:</w:t>
            </w:r>
          </w:p>
        </w:tc>
        <w:tc>
          <w:tcPr>
            <w:tcW w:w="5000" w:type="dxa"/>
            <w:tcBorders>
              <w:top w:val="single" w:sz="2" w:space="0" w:color="FFFFFF"/>
              <w:left w:val="single" w:sz="2" w:space="0" w:color="FFFFFF"/>
              <w:bottom w:val="single" w:sz="2" w:space="0" w:color="FFFFFF"/>
              <w:right w:val="single" w:sz="2" w:space="0" w:color="FFFFFF"/>
            </w:tcBorders>
            <w:hideMark/>
          </w:tcPr>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b/>
                <w:color w:val="000000" w:themeColor="text1"/>
              </w:rPr>
              <w:t>Арендатор</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Юр. адрес:</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Почтовый адрес:</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ИНН:</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КПП:</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Банк:</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Рас./счёт:</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Корр./счёт:</w:t>
            </w:r>
          </w:p>
          <w:p w:rsidR="00A2390C" w:rsidRPr="00A2390C" w:rsidRDefault="00A2390C" w:rsidP="00A2390C">
            <w:pPr>
              <w:rPr>
                <w:rFonts w:ascii="Times New Roman" w:hAnsi="Times New Roman" w:cs="Times New Roman"/>
                <w:color w:val="000000" w:themeColor="text1"/>
              </w:rPr>
            </w:pPr>
            <w:r w:rsidRPr="00A2390C">
              <w:rPr>
                <w:rFonts w:ascii="Times New Roman" w:hAnsi="Times New Roman" w:cs="Times New Roman"/>
                <w:color w:val="000000" w:themeColor="text1"/>
              </w:rPr>
              <w:t>БИК:</w:t>
            </w:r>
          </w:p>
        </w:tc>
      </w:tr>
    </w:tbl>
    <w:p w:rsidR="00A2390C" w:rsidRPr="00A2390C" w:rsidRDefault="00A2390C" w:rsidP="00A2390C"/>
    <w:p w:rsidR="00A2390C" w:rsidRPr="00A2390C" w:rsidRDefault="00A2390C" w:rsidP="00A2390C">
      <w:r w:rsidRPr="00A2390C">
        <w:t>12. ПОДПИСИ СТОРОН</w:t>
      </w:r>
    </w:p>
    <w:p w:rsidR="00A2390C" w:rsidRPr="00A2390C" w:rsidRDefault="00A2390C" w:rsidP="00A2390C"/>
    <w:p w:rsidR="00A2390C" w:rsidRPr="00A2390C" w:rsidRDefault="00A2390C" w:rsidP="00A2390C">
      <w:r w:rsidRPr="00A2390C">
        <w:t>Арендодатель _______________</w:t>
      </w:r>
      <w:r w:rsidRPr="00A2390C">
        <w:tab/>
        <w:t>Арендатор _______________</w:t>
      </w:r>
    </w:p>
    <w:p w:rsidR="008D0955" w:rsidRPr="00A2390C" w:rsidRDefault="008D0955" w:rsidP="00A2390C"/>
    <w:sectPr w:rsidR="008D0955" w:rsidRPr="00A2390C" w:rsidSect="00D61A87">
      <w:headerReference w:type="even" r:id="rId7"/>
      <w:headerReference w:type="default" r:id="rId8"/>
      <w:footerReference w:type="even" r:id="rId9"/>
      <w:footerReference w:type="default" r:id="rId10"/>
      <w:headerReference w:type="first" r:id="rId11"/>
      <w:footerReference w:type="first" r:id="rId12"/>
      <w:pgSz w:w="11906" w:h="16838"/>
      <w:pgMar w:top="1418" w:right="992" w:bottom="1134" w:left="1701" w:header="0" w:footer="709"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39B1" w:rsidRDefault="000E39B1">
      <w:r>
        <w:separator/>
      </w:r>
    </w:p>
  </w:endnote>
  <w:endnote w:type="continuationSeparator" w:id="1">
    <w:p w:rsidR="000E39B1" w:rsidRDefault="000E39B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86A" w:rsidRDefault="0001386A">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82289D" w:rsidRDefault="00D61A87" w:rsidP="0082289D">
    <w:pPr>
      <w:pStyle w:val="ac"/>
      <w:jc w:val="right"/>
      <w:rPr>
        <w:rFonts w:ascii="Arial" w:hAnsi="Arial" w:cs="Arial"/>
        <w:sz w:val="22"/>
        <w:szCs w:val="20"/>
        <w:lang w:val="en-US"/>
      </w:rPr>
    </w:pPr>
    <w:r w:rsidRPr="00D61A87">
      <w:rPr>
        <w:rFonts w:ascii="Arial" w:hAnsi="Arial" w:cs="Arial"/>
        <w:sz w:val="22"/>
        <w:szCs w:val="20"/>
      </w:rPr>
      <w:t xml:space="preserve">Источник: </w:t>
    </w:r>
    <w:hyperlink r:id="rId1" w:history="1">
      <w:r w:rsidRPr="00D61A87">
        <w:rPr>
          <w:rStyle w:val="af0"/>
          <w:rFonts w:ascii="Arial" w:hAnsi="Arial" w:cs="Arial"/>
          <w:sz w:val="22"/>
          <w:szCs w:val="20"/>
        </w:rPr>
        <w:t>http://an-rakurs.ru</w:t>
      </w:r>
    </w:hyperlink>
  </w:p>
  <w:p w:rsidR="008D0955" w:rsidRDefault="008D0955">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86A" w:rsidRDefault="0001386A">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39B1" w:rsidRDefault="000E39B1">
      <w:r>
        <w:separator/>
      </w:r>
    </w:p>
  </w:footnote>
  <w:footnote w:type="continuationSeparator" w:id="1">
    <w:p w:rsidR="000E39B1" w:rsidRDefault="000E39B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86A" w:rsidRDefault="0001386A">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2B45B7" w:rsidRDefault="002B45B7" w:rsidP="0001386A">
    <w:pPr>
      <w:pStyle w:val="ac"/>
      <w:jc w:val="right"/>
      <w:rPr>
        <w:rFonts w:ascii="Arial" w:hAnsi="Arial" w:cs="Arial"/>
        <w:b/>
        <w:sz w:val="20"/>
        <w:szCs w:val="20"/>
      </w:rPr>
    </w:pPr>
    <w:r>
      <w:rPr>
        <w:noProof/>
      </w:rPr>
      <w:drawing>
        <wp:anchor distT="0" distB="0" distL="114300" distR="114300" simplePos="0" relativeHeight="251659264" behindDoc="1" locked="0" layoutInCell="1" allowOverlap="1">
          <wp:simplePos x="0" y="0"/>
          <wp:positionH relativeFrom="column">
            <wp:posOffset>635</wp:posOffset>
          </wp:positionH>
          <wp:positionV relativeFrom="paragraph">
            <wp:posOffset>0</wp:posOffset>
          </wp:positionV>
          <wp:extent cx="689610" cy="741680"/>
          <wp:effectExtent l="0" t="0" r="0" b="1270"/>
          <wp:wrapThrough wrapText="bothSides">
            <wp:wrapPolygon edited="0">
              <wp:start x="0" y="0"/>
              <wp:lineTo x="0" y="21082"/>
              <wp:lineTo x="20884" y="21082"/>
              <wp:lineTo x="20884"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I7c7q9QnCQ.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89610" cy="741680"/>
                  </a:xfrm>
                  <a:prstGeom prst="rect">
                    <a:avLst/>
                  </a:prstGeom>
                </pic:spPr>
              </pic:pic>
            </a:graphicData>
          </a:graphic>
        </wp:anchor>
      </w:drawing>
    </w:r>
    <w:r w:rsidR="00D61A87">
      <w:rPr>
        <w:noProof/>
      </w:rPr>
      <w:drawing>
        <wp:anchor distT="0" distB="0" distL="114300" distR="114300" simplePos="0" relativeHeight="251658240" behindDoc="1" locked="0" layoutInCell="1" allowOverlap="1">
          <wp:simplePos x="0" y="0"/>
          <wp:positionH relativeFrom="column">
            <wp:posOffset>1242</wp:posOffset>
          </wp:positionH>
          <wp:positionV relativeFrom="paragraph">
            <wp:posOffset>1</wp:posOffset>
          </wp:positionV>
          <wp:extent cx="691764" cy="706126"/>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4693" cy="709115"/>
                  </a:xfrm>
                  <a:prstGeom prst="rect">
                    <a:avLst/>
                  </a:prstGeom>
                </pic:spPr>
              </pic:pic>
            </a:graphicData>
          </a:graphic>
        </wp:anchor>
      </w:drawing>
    </w:r>
    <w:r w:rsidR="00D61A87" w:rsidRPr="00D61A87">
      <w:rPr>
        <w:rFonts w:ascii="Arial" w:hAnsi="Arial" w:cs="Arial"/>
        <w:sz w:val="22"/>
        <w:szCs w:val="20"/>
      </w:rPr>
      <w:t xml:space="preserve">Источник: </w:t>
    </w:r>
    <w:hyperlink r:id="rId3" w:history="1">
      <w:r w:rsidR="00D61A87" w:rsidRPr="00D61A87">
        <w:rPr>
          <w:rStyle w:val="af0"/>
          <w:rFonts w:ascii="Arial" w:hAnsi="Arial" w:cs="Arial"/>
          <w:sz w:val="22"/>
          <w:szCs w:val="20"/>
        </w:rPr>
        <w:t>http://an-rakurs.ru</w:t>
      </w:r>
    </w:hyperlink>
  </w:p>
  <w:p w:rsidR="00984F0A" w:rsidRPr="00D61A87" w:rsidRDefault="00984F0A" w:rsidP="00984F0A">
    <w:pPr>
      <w:pStyle w:val="ac"/>
      <w:tabs>
        <w:tab w:val="clear" w:pos="4677"/>
        <w:tab w:val="clear" w:pos="9355"/>
        <w:tab w:val="left" w:pos="2667"/>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86A" w:rsidRDefault="0001386A">
    <w:pPr>
      <w:pStyle w:val="ac"/>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ttachedTemplate r:id="rId1"/>
  <w:defaultTabStop w:val="708"/>
  <w:characterSpacingControl w:val="doNotCompress"/>
  <w:hdrShapeDefaults>
    <o:shapedefaults v:ext="edit" spidmax="5122"/>
  </w:hdrShapeDefaults>
  <w:footnotePr>
    <w:footnote w:id="0"/>
    <w:footnote w:id="1"/>
  </w:footnotePr>
  <w:endnotePr>
    <w:endnote w:id="0"/>
    <w:endnote w:id="1"/>
  </w:endnotePr>
  <w:compat/>
  <w:rsids>
    <w:rsidRoot w:val="00A2390C"/>
    <w:rsid w:val="0001386A"/>
    <w:rsid w:val="000E39B1"/>
    <w:rsid w:val="000F1969"/>
    <w:rsid w:val="00104CD3"/>
    <w:rsid w:val="00217445"/>
    <w:rsid w:val="002B0ECE"/>
    <w:rsid w:val="002B45B7"/>
    <w:rsid w:val="006E4730"/>
    <w:rsid w:val="0082289D"/>
    <w:rsid w:val="008D0955"/>
    <w:rsid w:val="008E2F00"/>
    <w:rsid w:val="00984F0A"/>
    <w:rsid w:val="00A2390C"/>
    <w:rsid w:val="00AE4F9E"/>
    <w:rsid w:val="00B664D6"/>
    <w:rsid w:val="00B7136F"/>
    <w:rsid w:val="00BF6E6C"/>
    <w:rsid w:val="00D61A87"/>
    <w:rsid w:val="00E060D7"/>
    <w:rsid w:val="00EC5E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rsid w:val="000F1969"/>
    <w:pPr>
      <w:keepNext/>
      <w:spacing w:before="240" w:after="120"/>
    </w:pPr>
    <w:rPr>
      <w:rFonts w:ascii="Liberation Sans" w:eastAsia="Microsoft YaHei" w:hAnsi="Liberation Sans" w:cs="Mangal"/>
      <w:sz w:val="28"/>
      <w:szCs w:val="28"/>
    </w:rPr>
  </w:style>
  <w:style w:type="paragraph" w:styleId="a7">
    <w:name w:val="Body Text"/>
    <w:basedOn w:val="a"/>
    <w:rsid w:val="000F1969"/>
    <w:pPr>
      <w:spacing w:after="140" w:line="288" w:lineRule="auto"/>
    </w:pPr>
  </w:style>
  <w:style w:type="paragraph" w:styleId="a8">
    <w:name w:val="List"/>
    <w:basedOn w:val="a7"/>
    <w:rsid w:val="000F1969"/>
    <w:rPr>
      <w:rFonts w:cs="Mangal"/>
    </w:rPr>
  </w:style>
  <w:style w:type="paragraph" w:styleId="a9">
    <w:name w:val="caption"/>
    <w:basedOn w:val="a"/>
    <w:qFormat/>
    <w:rsid w:val="000F1969"/>
    <w:pPr>
      <w:suppressLineNumbers/>
      <w:spacing w:before="120" w:after="120"/>
    </w:pPr>
    <w:rPr>
      <w:rFonts w:cs="Mangal"/>
      <w:i/>
      <w:iCs/>
    </w:rPr>
  </w:style>
  <w:style w:type="paragraph" w:styleId="aa">
    <w:name w:val="index heading"/>
    <w:basedOn w:val="a"/>
    <w:qFormat/>
    <w:rsid w:val="000F1969"/>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customStyle="1" w:styleId="temptablestyle">
    <w:name w:val="temp_table_style"/>
    <w:uiPriority w:val="99"/>
    <w:rsid w:val="00A2390C"/>
    <w:pPr>
      <w:spacing w:after="200" w:line="276" w:lineRule="auto"/>
    </w:pPr>
    <w:rPr>
      <w:rFonts w:ascii="Arial" w:eastAsia="Arial" w:hAnsi="Arial" w:cs="Arial"/>
      <w:lang w:eastAsia="ru-RU"/>
    </w:rPr>
    <w:tblP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88"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 w:type="table" w:customStyle="1" w:styleId="temptablestyle">
    <w:name w:val="temp_table_style"/>
    <w:uiPriority w:val="99"/>
    <w:rsid w:val="00A2390C"/>
    <w:pPr>
      <w:spacing w:after="200" w:line="276" w:lineRule="auto"/>
    </w:pPr>
    <w:rPr>
      <w:rFonts w:ascii="Arial" w:eastAsia="Arial" w:hAnsi="Arial" w:cs="Arial"/>
      <w:lang w:eastAsia="ru-RU"/>
    </w:rPr>
    <w:tblP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163058677">
      <w:bodyDiv w:val="1"/>
      <w:marLeft w:val="0"/>
      <w:marRight w:val="0"/>
      <w:marTop w:val="0"/>
      <w:marBottom w:val="0"/>
      <w:divBdr>
        <w:top w:val="none" w:sz="0" w:space="0" w:color="auto"/>
        <w:left w:val="none" w:sz="0" w:space="0" w:color="auto"/>
        <w:bottom w:val="none" w:sz="0" w:space="0" w:color="auto"/>
        <w:right w:val="none" w:sz="0" w:space="0" w:color="auto"/>
      </w:divBdr>
    </w:div>
    <w:div w:id="10387774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an-rakurs.ru"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an-rakurs.ru"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1;&#1086;&#1083;&#1080;&#1090;&#1072;\Desktop\&#1096;&#1072;&#1073;&#1083;&#1086;&#1085;%20&#1076;&#1086;&#1082;&#1091;&#1084;&#1077;&#1085;&#1090;&#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BC15C-0B2C-4F2E-A105-FE19A87FB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документа.dotx</Template>
  <TotalTime>0</TotalTime>
  <Pages>4</Pages>
  <Words>1473</Words>
  <Characters>8401</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Лолита</dc:creator>
  <cp:lastModifiedBy>Админ</cp:lastModifiedBy>
  <cp:revision>2</cp:revision>
  <dcterms:created xsi:type="dcterms:W3CDTF">2018-10-11T18:38:00Z</dcterms:created>
  <dcterms:modified xsi:type="dcterms:W3CDTF">2018-10-11T18:38:00Z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